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AFD4D" w14:textId="75BDA601" w:rsidR="00026EF7" w:rsidRPr="006B7106" w:rsidRDefault="00B527DC" w:rsidP="0061358F">
      <w:pPr>
        <w:spacing w:line="240" w:lineRule="auto"/>
        <w:jc w:val="both"/>
        <w:rPr>
          <w:rFonts w:ascii="Arial" w:eastAsiaTheme="minorHAnsi" w:hAnsi="Arial" w:cs="Arial"/>
          <w:b/>
          <w:color w:val="4472C4" w:themeColor="accent1"/>
          <w:szCs w:val="22"/>
          <w:u w:val="single"/>
          <w:lang w:val="es-ES" w:eastAsia="en-US"/>
        </w:rPr>
      </w:pPr>
      <w:bookmarkStart w:id="0" w:name="_Hlk125106495"/>
      <w:bookmarkStart w:id="1" w:name="_Hlk164412153"/>
      <w:r w:rsidRPr="00BB4292">
        <w:rPr>
          <w:rFonts w:ascii="Arial" w:eastAsiaTheme="minorHAnsi" w:hAnsi="Arial" w:cs="Arial"/>
          <w:b/>
          <w:color w:val="4472C4" w:themeColor="accent1"/>
          <w:szCs w:val="22"/>
          <w:u w:val="single"/>
          <w:lang w:val="es-ES" w:eastAsia="en-US"/>
        </w:rPr>
        <w:t xml:space="preserve">AGENDA INSTITUCIONAL </w:t>
      </w:r>
      <w:r w:rsidR="001348F5">
        <w:rPr>
          <w:rFonts w:ascii="Arial" w:eastAsiaTheme="minorHAnsi" w:hAnsi="Arial" w:cs="Arial"/>
          <w:b/>
          <w:color w:val="4472C4" w:themeColor="accent1"/>
          <w:szCs w:val="22"/>
          <w:u w:val="single"/>
          <w:lang w:val="es-ES" w:eastAsia="en-US"/>
        </w:rPr>
        <w:t>3</w:t>
      </w:r>
      <w:r w:rsidRPr="00BB4292">
        <w:rPr>
          <w:rFonts w:ascii="Arial" w:eastAsiaTheme="minorHAnsi" w:hAnsi="Arial" w:cs="Arial"/>
          <w:b/>
          <w:color w:val="4472C4" w:themeColor="accent1"/>
          <w:szCs w:val="22"/>
          <w:u w:val="single"/>
          <w:vertAlign w:val="superscript"/>
          <w:lang w:val="es-ES" w:eastAsia="en-US"/>
        </w:rPr>
        <w:t>ER</w:t>
      </w:r>
      <w:r w:rsidRPr="00BB4292">
        <w:rPr>
          <w:rFonts w:ascii="Arial" w:eastAsiaTheme="minorHAnsi" w:hAnsi="Arial" w:cs="Arial"/>
          <w:b/>
          <w:color w:val="4472C4" w:themeColor="accent1"/>
          <w:szCs w:val="22"/>
          <w:u w:val="single"/>
          <w:lang w:val="es-ES" w:eastAsia="en-US"/>
        </w:rPr>
        <w:t xml:space="preserve"> TENIENTE DE ALCALDE. CONCEJAL DE OBRAS, LIMPIEZA URBANA, ADMINISTRACIÓN Y CONTRATACIÓN</w:t>
      </w:r>
      <w:r w:rsidR="00026EF7">
        <w:rPr>
          <w:rFonts w:ascii="Arial" w:eastAsiaTheme="minorHAnsi" w:hAnsi="Arial" w:cs="Arial"/>
          <w:b/>
          <w:color w:val="4472C4" w:themeColor="accent1"/>
          <w:szCs w:val="22"/>
          <w:u w:val="single"/>
          <w:lang w:val="es-ES" w:eastAsia="en-US"/>
        </w:rPr>
        <w:t xml:space="preserve"> </w:t>
      </w:r>
      <w:bookmarkEnd w:id="0"/>
      <w:bookmarkEnd w:id="1"/>
    </w:p>
    <w:p w14:paraId="5E71F06D" w14:textId="77777777" w:rsidR="00AA1F97" w:rsidRPr="00AA3DCA" w:rsidRDefault="00AA1F97" w:rsidP="00AA1F97">
      <w:pPr>
        <w:spacing w:line="240" w:lineRule="auto"/>
        <w:rPr>
          <w:rFonts w:ascii="Arial" w:hAnsi="Arial" w:cs="Arial"/>
          <w:b/>
          <w:szCs w:val="22"/>
          <w:u w:val="single"/>
          <w:lang w:val="es-ES" w:eastAsia="en-US"/>
        </w:rPr>
      </w:pPr>
      <w:r>
        <w:rPr>
          <w:rFonts w:ascii="Arial" w:hAnsi="Arial" w:cs="Arial"/>
          <w:b/>
          <w:szCs w:val="22"/>
          <w:u w:val="single"/>
          <w:lang w:val="es-ES" w:eastAsia="en-US"/>
        </w:rPr>
        <w:t>MARTES 13 DE OCTUBRE</w:t>
      </w:r>
    </w:p>
    <w:p w14:paraId="54217D7B" w14:textId="77777777" w:rsidR="00AA1F97" w:rsidRDefault="00AA1F97" w:rsidP="00AA1F97">
      <w:pPr>
        <w:pStyle w:val="Prrafodelista"/>
        <w:numPr>
          <w:ilvl w:val="0"/>
          <w:numId w:val="39"/>
        </w:numPr>
        <w:spacing w:line="240" w:lineRule="auto"/>
        <w:contextualSpacing/>
        <w:rPr>
          <w:rFonts w:ascii="Arial" w:eastAsiaTheme="minorHAnsi" w:hAnsi="Arial" w:cs="Arial"/>
          <w:b/>
          <w:szCs w:val="22"/>
          <w:lang w:val="es-ES" w:eastAsia="en-US"/>
        </w:rPr>
      </w:pPr>
      <w:r>
        <w:rPr>
          <w:rFonts w:ascii="Arial" w:eastAsiaTheme="minorHAnsi" w:hAnsi="Arial" w:cs="Arial"/>
          <w:b/>
          <w:szCs w:val="22"/>
          <w:lang w:val="es-ES" w:eastAsia="en-US"/>
        </w:rPr>
        <w:t>Junta de Gobierno Local.</w:t>
      </w:r>
    </w:p>
    <w:p w14:paraId="23D7C980" w14:textId="77777777" w:rsidR="00AA1F97" w:rsidRDefault="00AA1F97" w:rsidP="00AA1F97">
      <w:pPr>
        <w:pStyle w:val="Prrafodelista"/>
        <w:spacing w:line="240" w:lineRule="auto"/>
        <w:ind w:left="785"/>
        <w:contextualSpacing/>
        <w:rPr>
          <w:rFonts w:ascii="Arial" w:eastAsiaTheme="minorHAnsi" w:hAnsi="Arial" w:cs="Arial"/>
          <w:szCs w:val="22"/>
          <w:lang w:val="es-ES" w:eastAsia="en-US"/>
        </w:rPr>
      </w:pPr>
      <w:r>
        <w:rPr>
          <w:rFonts w:ascii="Arial" w:eastAsiaTheme="minorHAnsi" w:hAnsi="Arial" w:cs="Arial"/>
          <w:szCs w:val="22"/>
          <w:lang w:val="es-ES" w:eastAsia="en-US"/>
        </w:rPr>
        <w:t>Hora: 12:30 horas.</w:t>
      </w:r>
    </w:p>
    <w:p w14:paraId="285A09F8" w14:textId="77777777" w:rsidR="00AA1F97" w:rsidRDefault="00AA1F97" w:rsidP="00AA1F97">
      <w:pPr>
        <w:pStyle w:val="Prrafodelista"/>
        <w:spacing w:line="240" w:lineRule="auto"/>
        <w:ind w:left="785"/>
        <w:contextualSpacing/>
        <w:rPr>
          <w:rFonts w:ascii="Arial" w:eastAsiaTheme="minorHAnsi" w:hAnsi="Arial" w:cs="Arial"/>
          <w:szCs w:val="22"/>
          <w:lang w:val="es-ES" w:eastAsia="en-US"/>
        </w:rPr>
      </w:pPr>
      <w:r>
        <w:rPr>
          <w:rFonts w:ascii="Arial" w:eastAsiaTheme="minorHAnsi" w:hAnsi="Arial" w:cs="Arial"/>
          <w:szCs w:val="22"/>
          <w:lang w:val="es-ES" w:eastAsia="en-US"/>
        </w:rPr>
        <w:t>Lugar: Salón de Plenillos.</w:t>
      </w:r>
    </w:p>
    <w:p w14:paraId="213D3A19" w14:textId="77777777" w:rsidR="00AA1F97" w:rsidRPr="00EC2082" w:rsidRDefault="00AA1F97" w:rsidP="00AA1F97">
      <w:pPr>
        <w:pStyle w:val="Prrafodelista"/>
        <w:spacing w:line="240" w:lineRule="auto"/>
        <w:ind w:left="785"/>
        <w:contextualSpacing/>
        <w:rPr>
          <w:rFonts w:ascii="Arial" w:eastAsiaTheme="minorHAnsi" w:hAnsi="Arial" w:cs="Arial"/>
          <w:szCs w:val="22"/>
          <w:lang w:val="es-ES" w:eastAsia="en-US"/>
        </w:rPr>
      </w:pPr>
      <w:r>
        <w:rPr>
          <w:rFonts w:ascii="Arial" w:eastAsiaTheme="minorHAnsi" w:hAnsi="Arial" w:cs="Arial"/>
          <w:szCs w:val="22"/>
          <w:lang w:val="es-ES" w:eastAsia="en-US"/>
        </w:rPr>
        <w:t xml:space="preserve">Asistentes: Junta de Gobierno Local. </w:t>
      </w:r>
    </w:p>
    <w:p w14:paraId="4BF8B3C3" w14:textId="77777777" w:rsidR="000D457A" w:rsidRDefault="000D457A" w:rsidP="00FC4AD9">
      <w:pPr>
        <w:spacing w:line="240" w:lineRule="auto"/>
        <w:rPr>
          <w:rFonts w:ascii="Arial" w:hAnsi="Arial" w:cs="Arial"/>
          <w:szCs w:val="22"/>
          <w:lang w:val="es-ES"/>
        </w:rPr>
      </w:pPr>
    </w:p>
    <w:sectPr w:rsidR="000D457A">
      <w:headerReference w:type="default" r:id="rId7"/>
      <w:footerReference w:type="default" r:id="rId8"/>
      <w:pgSz w:w="11906" w:h="16838"/>
      <w:pgMar w:top="1417" w:right="1701" w:bottom="1417" w:left="1701" w:header="284" w:footer="5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D624F" w14:textId="77777777" w:rsidR="00CA0AF0" w:rsidRDefault="00CA0AF0">
      <w:pPr>
        <w:spacing w:after="0" w:line="240" w:lineRule="auto"/>
      </w:pPr>
      <w:r>
        <w:separator/>
      </w:r>
    </w:p>
  </w:endnote>
  <w:endnote w:type="continuationSeparator" w:id="0">
    <w:p w14:paraId="4C140DC6" w14:textId="77777777" w:rsidR="00CA0AF0" w:rsidRDefault="00CA0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14390" w14:textId="77777777" w:rsidR="009A3321" w:rsidRPr="009A14E9" w:rsidRDefault="009A3321">
    <w:pPr>
      <w:pStyle w:val="Piedepgina1"/>
      <w:jc w:val="center"/>
      <w:rPr>
        <w:rFonts w:ascii="Arial" w:eastAsia="Arial" w:hAnsi="Arial"/>
        <w:color w:val="644696"/>
        <w:sz w:val="18"/>
      </w:rPr>
    </w:pPr>
    <w:r w:rsidRPr="009A14E9">
      <w:rPr>
        <w:rFonts w:ascii="Arial" w:eastAsia="Arial" w:hAnsi="Arial"/>
        <w:color w:val="644696"/>
        <w:sz w:val="18"/>
      </w:rPr>
      <w:t xml:space="preserve">Tfno. 91 678 95 00 </w:t>
    </w:r>
    <w:r w:rsidR="009A14E9">
      <w:rPr>
        <w:rFonts w:ascii="Arial" w:eastAsia="Arial" w:hAnsi="Arial"/>
        <w:color w:val="644696"/>
        <w:sz w:val="18"/>
      </w:rPr>
      <w:t>-</w:t>
    </w:r>
    <w:r w:rsidRPr="009A14E9">
      <w:rPr>
        <w:rFonts w:ascii="Arial" w:eastAsia="Arial" w:hAnsi="Arial"/>
        <w:color w:val="644696"/>
        <w:sz w:val="18"/>
      </w:rPr>
      <w:t xml:space="preserve"> </w:t>
    </w:r>
    <w:r w:rsidRPr="009A14E9">
      <w:rPr>
        <w:rStyle w:val="Internetlink"/>
        <w:rFonts w:ascii="Arial" w:eastAsia="Arial" w:hAnsi="Arial"/>
        <w:color w:val="644696"/>
        <w:sz w:val="18"/>
        <w:u w:val="none"/>
      </w:rPr>
      <w:t>www.ayto-torrejon.es</w:t>
    </w:r>
    <w:r w:rsidRPr="009A14E9">
      <w:rPr>
        <w:rFonts w:ascii="Arial" w:eastAsia="Arial" w:hAnsi="Arial"/>
        <w:color w:val="644696"/>
        <w:sz w:val="18"/>
      </w:rPr>
      <w:t xml:space="preserve"> - SAIC 010</w:t>
    </w:r>
  </w:p>
  <w:p w14:paraId="4A099919" w14:textId="77777777" w:rsidR="009A3321" w:rsidRDefault="009A3321">
    <w:pPr>
      <w:pStyle w:val="Piedepgina1"/>
      <w:jc w:val="center"/>
      <w:rPr>
        <w:rFonts w:ascii="Arial" w:eastAsia="Arial" w:hAnsi="Arial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69BC7" w14:textId="77777777" w:rsidR="00CA0AF0" w:rsidRDefault="00CA0AF0">
      <w:pPr>
        <w:spacing w:after="0" w:line="240" w:lineRule="auto"/>
      </w:pPr>
      <w:r>
        <w:separator/>
      </w:r>
    </w:p>
  </w:footnote>
  <w:footnote w:type="continuationSeparator" w:id="0">
    <w:p w14:paraId="4FC3FB05" w14:textId="77777777" w:rsidR="00CA0AF0" w:rsidRDefault="00CA0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A5434" w14:textId="77777777" w:rsidR="006E643D" w:rsidRDefault="005E6F22" w:rsidP="009A14E9">
    <w:pPr>
      <w:pStyle w:val="Encabezado"/>
      <w:ind w:left="-709"/>
    </w:pPr>
    <w:r>
      <w:rPr>
        <w:noProof/>
      </w:rPr>
      <w:drawing>
        <wp:inline distT="0" distB="0" distL="0" distR="0" wp14:anchorId="68B25291" wp14:editId="1C1675D2">
          <wp:extent cx="6188710" cy="135318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710" cy="1353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39F2"/>
    <w:multiLevelType w:val="hybridMultilevel"/>
    <w:tmpl w:val="8B92F6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B6BEA"/>
    <w:multiLevelType w:val="hybridMultilevel"/>
    <w:tmpl w:val="5DE464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63B55"/>
    <w:multiLevelType w:val="hybridMultilevel"/>
    <w:tmpl w:val="E7E4B9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F5067"/>
    <w:multiLevelType w:val="hybridMultilevel"/>
    <w:tmpl w:val="562C31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942E8"/>
    <w:multiLevelType w:val="hybridMultilevel"/>
    <w:tmpl w:val="2CD40C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457F0"/>
    <w:multiLevelType w:val="hybridMultilevel"/>
    <w:tmpl w:val="9CCCA5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8E73C6"/>
    <w:multiLevelType w:val="hybridMultilevel"/>
    <w:tmpl w:val="7910E9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C1A7E"/>
    <w:multiLevelType w:val="hybridMultilevel"/>
    <w:tmpl w:val="593E19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2E72B3"/>
    <w:multiLevelType w:val="hybridMultilevel"/>
    <w:tmpl w:val="6862E128"/>
    <w:lvl w:ilvl="0" w:tplc="0C0A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074211"/>
    <w:multiLevelType w:val="multilevel"/>
    <w:tmpl w:val="8FD8B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28E7FDE"/>
    <w:multiLevelType w:val="hybridMultilevel"/>
    <w:tmpl w:val="D1BCA8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56F15"/>
    <w:multiLevelType w:val="hybridMultilevel"/>
    <w:tmpl w:val="7460EF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1A50BC"/>
    <w:multiLevelType w:val="hybridMultilevel"/>
    <w:tmpl w:val="ACCE0F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5E1491"/>
    <w:multiLevelType w:val="hybridMultilevel"/>
    <w:tmpl w:val="613469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224619"/>
    <w:multiLevelType w:val="hybridMultilevel"/>
    <w:tmpl w:val="1EE0EE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583031"/>
    <w:multiLevelType w:val="hybridMultilevel"/>
    <w:tmpl w:val="E2349E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065018"/>
    <w:multiLevelType w:val="hybridMultilevel"/>
    <w:tmpl w:val="D9C4EC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882A1F"/>
    <w:multiLevelType w:val="multilevel"/>
    <w:tmpl w:val="65C83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1E52CF6"/>
    <w:multiLevelType w:val="hybridMultilevel"/>
    <w:tmpl w:val="9D38EBA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8575A6"/>
    <w:multiLevelType w:val="hybridMultilevel"/>
    <w:tmpl w:val="758ACE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680091">
    <w:abstractNumId w:val="3"/>
  </w:num>
  <w:num w:numId="2" w16cid:durableId="476997519">
    <w:abstractNumId w:val="18"/>
  </w:num>
  <w:num w:numId="3" w16cid:durableId="1354107963">
    <w:abstractNumId w:val="3"/>
  </w:num>
  <w:num w:numId="4" w16cid:durableId="2032338556">
    <w:abstractNumId w:val="7"/>
  </w:num>
  <w:num w:numId="5" w16cid:durableId="322318150">
    <w:abstractNumId w:val="13"/>
  </w:num>
  <w:num w:numId="6" w16cid:durableId="742683758">
    <w:abstractNumId w:val="16"/>
  </w:num>
  <w:num w:numId="7" w16cid:durableId="199906270">
    <w:abstractNumId w:val="16"/>
  </w:num>
  <w:num w:numId="8" w16cid:durableId="152840994">
    <w:abstractNumId w:val="16"/>
  </w:num>
  <w:num w:numId="9" w16cid:durableId="642350345">
    <w:abstractNumId w:val="18"/>
  </w:num>
  <w:num w:numId="10" w16cid:durableId="443116265">
    <w:abstractNumId w:val="14"/>
  </w:num>
  <w:num w:numId="11" w16cid:durableId="58018804">
    <w:abstractNumId w:val="12"/>
  </w:num>
  <w:num w:numId="12" w16cid:durableId="377239426">
    <w:abstractNumId w:val="14"/>
  </w:num>
  <w:num w:numId="13" w16cid:durableId="1585602119">
    <w:abstractNumId w:val="14"/>
  </w:num>
  <w:num w:numId="14" w16cid:durableId="163519409">
    <w:abstractNumId w:val="0"/>
  </w:num>
  <w:num w:numId="15" w16cid:durableId="573588899">
    <w:abstractNumId w:val="10"/>
  </w:num>
  <w:num w:numId="16" w16cid:durableId="245118255">
    <w:abstractNumId w:val="1"/>
  </w:num>
  <w:num w:numId="17" w16cid:durableId="695077191">
    <w:abstractNumId w:val="6"/>
  </w:num>
  <w:num w:numId="18" w16cid:durableId="1609465106">
    <w:abstractNumId w:val="15"/>
  </w:num>
  <w:num w:numId="19" w16cid:durableId="684786023">
    <w:abstractNumId w:val="19"/>
  </w:num>
  <w:num w:numId="20" w16cid:durableId="1845322592">
    <w:abstractNumId w:val="1"/>
  </w:num>
  <w:num w:numId="21" w16cid:durableId="1058281207">
    <w:abstractNumId w:val="1"/>
  </w:num>
  <w:num w:numId="22" w16cid:durableId="1184393287">
    <w:abstractNumId w:val="1"/>
  </w:num>
  <w:num w:numId="23" w16cid:durableId="1116947969">
    <w:abstractNumId w:val="1"/>
  </w:num>
  <w:num w:numId="24" w16cid:durableId="1525367173">
    <w:abstractNumId w:val="1"/>
  </w:num>
  <w:num w:numId="25" w16cid:durableId="1045522886">
    <w:abstractNumId w:val="7"/>
  </w:num>
  <w:num w:numId="26" w16cid:durableId="1027566498">
    <w:abstractNumId w:val="18"/>
  </w:num>
  <w:num w:numId="27" w16cid:durableId="1646466113">
    <w:abstractNumId w:val="1"/>
  </w:num>
  <w:num w:numId="28" w16cid:durableId="42026846">
    <w:abstractNumId w:val="18"/>
  </w:num>
  <w:num w:numId="29" w16cid:durableId="960190179">
    <w:abstractNumId w:val="18"/>
  </w:num>
  <w:num w:numId="30" w16cid:durableId="1746994610">
    <w:abstractNumId w:val="2"/>
  </w:num>
  <w:num w:numId="31" w16cid:durableId="450251422">
    <w:abstractNumId w:val="18"/>
  </w:num>
  <w:num w:numId="32" w16cid:durableId="295641379">
    <w:abstractNumId w:val="11"/>
  </w:num>
  <w:num w:numId="33" w16cid:durableId="640967274">
    <w:abstractNumId w:val="18"/>
  </w:num>
  <w:num w:numId="34" w16cid:durableId="1969626791">
    <w:abstractNumId w:val="5"/>
  </w:num>
  <w:num w:numId="35" w16cid:durableId="1965386454">
    <w:abstractNumId w:val="14"/>
  </w:num>
  <w:num w:numId="36" w16cid:durableId="545799745">
    <w:abstractNumId w:val="18"/>
  </w:num>
  <w:num w:numId="37" w16cid:durableId="35205910">
    <w:abstractNumId w:val="4"/>
  </w:num>
  <w:num w:numId="38" w16cid:durableId="909576792">
    <w:abstractNumId w:val="4"/>
  </w:num>
  <w:num w:numId="39" w16cid:durableId="1039547144">
    <w:abstractNumId w:val="8"/>
  </w:num>
  <w:num w:numId="40" w16cid:durableId="863791303">
    <w:abstractNumId w:val="17"/>
  </w:num>
  <w:num w:numId="41" w16cid:durableId="12955213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7DC"/>
    <w:rsid w:val="00026EF7"/>
    <w:rsid w:val="00037500"/>
    <w:rsid w:val="00052577"/>
    <w:rsid w:val="0005474D"/>
    <w:rsid w:val="0005750D"/>
    <w:rsid w:val="00062BB4"/>
    <w:rsid w:val="00067BDA"/>
    <w:rsid w:val="00067C21"/>
    <w:rsid w:val="00070025"/>
    <w:rsid w:val="00070529"/>
    <w:rsid w:val="00075C38"/>
    <w:rsid w:val="00080CD9"/>
    <w:rsid w:val="000826D0"/>
    <w:rsid w:val="00083B34"/>
    <w:rsid w:val="00084335"/>
    <w:rsid w:val="000904B4"/>
    <w:rsid w:val="0009345C"/>
    <w:rsid w:val="000A7A77"/>
    <w:rsid w:val="000B606B"/>
    <w:rsid w:val="000D42F5"/>
    <w:rsid w:val="000D457A"/>
    <w:rsid w:val="000E066A"/>
    <w:rsid w:val="000F0D0F"/>
    <w:rsid w:val="000F15A0"/>
    <w:rsid w:val="000F68BB"/>
    <w:rsid w:val="00101C57"/>
    <w:rsid w:val="001259D1"/>
    <w:rsid w:val="00131EC3"/>
    <w:rsid w:val="001348F5"/>
    <w:rsid w:val="00134F76"/>
    <w:rsid w:val="001377F4"/>
    <w:rsid w:val="001452CC"/>
    <w:rsid w:val="001635DA"/>
    <w:rsid w:val="00164B37"/>
    <w:rsid w:val="001651CB"/>
    <w:rsid w:val="00165501"/>
    <w:rsid w:val="001731BD"/>
    <w:rsid w:val="0018528E"/>
    <w:rsid w:val="00186C20"/>
    <w:rsid w:val="001952A8"/>
    <w:rsid w:val="00195605"/>
    <w:rsid w:val="0019702C"/>
    <w:rsid w:val="001970B7"/>
    <w:rsid w:val="001A7379"/>
    <w:rsid w:val="001C315B"/>
    <w:rsid w:val="001C6927"/>
    <w:rsid w:val="001E0CD5"/>
    <w:rsid w:val="001F05D9"/>
    <w:rsid w:val="001F327F"/>
    <w:rsid w:val="001F6F57"/>
    <w:rsid w:val="00200CF8"/>
    <w:rsid w:val="0020218A"/>
    <w:rsid w:val="002116D7"/>
    <w:rsid w:val="00213F12"/>
    <w:rsid w:val="0021400E"/>
    <w:rsid w:val="002219A9"/>
    <w:rsid w:val="00226DEA"/>
    <w:rsid w:val="00237D28"/>
    <w:rsid w:val="002425EE"/>
    <w:rsid w:val="00243623"/>
    <w:rsid w:val="00253BB6"/>
    <w:rsid w:val="00264B32"/>
    <w:rsid w:val="00271A5E"/>
    <w:rsid w:val="00284F38"/>
    <w:rsid w:val="002911C6"/>
    <w:rsid w:val="0029392A"/>
    <w:rsid w:val="002A0192"/>
    <w:rsid w:val="002A0FF6"/>
    <w:rsid w:val="002A2CD5"/>
    <w:rsid w:val="002A7FCB"/>
    <w:rsid w:val="002B0E4E"/>
    <w:rsid w:val="002B1F74"/>
    <w:rsid w:val="002B487B"/>
    <w:rsid w:val="002B5BDB"/>
    <w:rsid w:val="002B7008"/>
    <w:rsid w:val="002C1A65"/>
    <w:rsid w:val="002C29F6"/>
    <w:rsid w:val="002E2794"/>
    <w:rsid w:val="002F53FE"/>
    <w:rsid w:val="00324824"/>
    <w:rsid w:val="00335496"/>
    <w:rsid w:val="00336B5E"/>
    <w:rsid w:val="00346482"/>
    <w:rsid w:val="00355C18"/>
    <w:rsid w:val="0035788F"/>
    <w:rsid w:val="00365587"/>
    <w:rsid w:val="00365FDC"/>
    <w:rsid w:val="00366BBB"/>
    <w:rsid w:val="00366F48"/>
    <w:rsid w:val="00375A55"/>
    <w:rsid w:val="00382BC8"/>
    <w:rsid w:val="00395713"/>
    <w:rsid w:val="003A6B92"/>
    <w:rsid w:val="003B2280"/>
    <w:rsid w:val="003C07E2"/>
    <w:rsid w:val="003C536B"/>
    <w:rsid w:val="003D0CFF"/>
    <w:rsid w:val="003D12B8"/>
    <w:rsid w:val="003E0CA2"/>
    <w:rsid w:val="003E3FAD"/>
    <w:rsid w:val="003E474C"/>
    <w:rsid w:val="003F17D5"/>
    <w:rsid w:val="003F2BAD"/>
    <w:rsid w:val="003F33E6"/>
    <w:rsid w:val="003F68AA"/>
    <w:rsid w:val="00401149"/>
    <w:rsid w:val="004158B3"/>
    <w:rsid w:val="004252EC"/>
    <w:rsid w:val="00430303"/>
    <w:rsid w:val="004340F3"/>
    <w:rsid w:val="0044302B"/>
    <w:rsid w:val="00443436"/>
    <w:rsid w:val="00453212"/>
    <w:rsid w:val="00453BC0"/>
    <w:rsid w:val="0045673A"/>
    <w:rsid w:val="00457926"/>
    <w:rsid w:val="00461DE2"/>
    <w:rsid w:val="00472305"/>
    <w:rsid w:val="0048269A"/>
    <w:rsid w:val="004923CB"/>
    <w:rsid w:val="004E2EA7"/>
    <w:rsid w:val="004E4AC0"/>
    <w:rsid w:val="00502316"/>
    <w:rsid w:val="005067C5"/>
    <w:rsid w:val="00513DC6"/>
    <w:rsid w:val="00514F4F"/>
    <w:rsid w:val="0052020D"/>
    <w:rsid w:val="0052712A"/>
    <w:rsid w:val="00530B6B"/>
    <w:rsid w:val="00534F4E"/>
    <w:rsid w:val="005375D1"/>
    <w:rsid w:val="005411C8"/>
    <w:rsid w:val="0054632B"/>
    <w:rsid w:val="005520CD"/>
    <w:rsid w:val="005524DD"/>
    <w:rsid w:val="005726A7"/>
    <w:rsid w:val="005A3EE7"/>
    <w:rsid w:val="005B7A5C"/>
    <w:rsid w:val="005C765C"/>
    <w:rsid w:val="005D3150"/>
    <w:rsid w:val="005E18F5"/>
    <w:rsid w:val="005E254A"/>
    <w:rsid w:val="005E6F22"/>
    <w:rsid w:val="005F3C1F"/>
    <w:rsid w:val="005F79B5"/>
    <w:rsid w:val="006058CF"/>
    <w:rsid w:val="00606D9A"/>
    <w:rsid w:val="0061328A"/>
    <w:rsid w:val="0061358F"/>
    <w:rsid w:val="0061430F"/>
    <w:rsid w:val="00616FC9"/>
    <w:rsid w:val="006264BF"/>
    <w:rsid w:val="006264DC"/>
    <w:rsid w:val="00633B97"/>
    <w:rsid w:val="00634BE0"/>
    <w:rsid w:val="00645AEA"/>
    <w:rsid w:val="00645C87"/>
    <w:rsid w:val="00645FCA"/>
    <w:rsid w:val="0064719D"/>
    <w:rsid w:val="00656BE0"/>
    <w:rsid w:val="006610F6"/>
    <w:rsid w:val="00676928"/>
    <w:rsid w:val="006805C4"/>
    <w:rsid w:val="006818CF"/>
    <w:rsid w:val="00686129"/>
    <w:rsid w:val="00695A72"/>
    <w:rsid w:val="00695E0F"/>
    <w:rsid w:val="006A0BDC"/>
    <w:rsid w:val="006A2539"/>
    <w:rsid w:val="006A6F1B"/>
    <w:rsid w:val="006B0D9D"/>
    <w:rsid w:val="006B2BA9"/>
    <w:rsid w:val="006B409B"/>
    <w:rsid w:val="006B7106"/>
    <w:rsid w:val="006C10F5"/>
    <w:rsid w:val="006C16D4"/>
    <w:rsid w:val="006E643D"/>
    <w:rsid w:val="006F1E83"/>
    <w:rsid w:val="006F5F86"/>
    <w:rsid w:val="00700352"/>
    <w:rsid w:val="00704E0B"/>
    <w:rsid w:val="007127E5"/>
    <w:rsid w:val="007139B9"/>
    <w:rsid w:val="0071752A"/>
    <w:rsid w:val="007201FD"/>
    <w:rsid w:val="00722E46"/>
    <w:rsid w:val="00723E35"/>
    <w:rsid w:val="00725B34"/>
    <w:rsid w:val="00730A0C"/>
    <w:rsid w:val="00734B33"/>
    <w:rsid w:val="0073769A"/>
    <w:rsid w:val="0074376D"/>
    <w:rsid w:val="00743B4A"/>
    <w:rsid w:val="00747C62"/>
    <w:rsid w:val="0076091B"/>
    <w:rsid w:val="00764687"/>
    <w:rsid w:val="00766761"/>
    <w:rsid w:val="007974B2"/>
    <w:rsid w:val="007C1B0E"/>
    <w:rsid w:val="007C6C98"/>
    <w:rsid w:val="007D4862"/>
    <w:rsid w:val="007D7C9E"/>
    <w:rsid w:val="007E3B07"/>
    <w:rsid w:val="00804623"/>
    <w:rsid w:val="00805012"/>
    <w:rsid w:val="0081249B"/>
    <w:rsid w:val="008127B6"/>
    <w:rsid w:val="00812B7B"/>
    <w:rsid w:val="008144D8"/>
    <w:rsid w:val="00843C06"/>
    <w:rsid w:val="008475D4"/>
    <w:rsid w:val="0085707E"/>
    <w:rsid w:val="00881A83"/>
    <w:rsid w:val="00890323"/>
    <w:rsid w:val="00896DCD"/>
    <w:rsid w:val="008A5C34"/>
    <w:rsid w:val="008A6242"/>
    <w:rsid w:val="008C0E06"/>
    <w:rsid w:val="008C4DDB"/>
    <w:rsid w:val="008D3DA7"/>
    <w:rsid w:val="008E67FB"/>
    <w:rsid w:val="008F29F7"/>
    <w:rsid w:val="008F7723"/>
    <w:rsid w:val="00905A90"/>
    <w:rsid w:val="00914229"/>
    <w:rsid w:val="00915574"/>
    <w:rsid w:val="0093264E"/>
    <w:rsid w:val="009355C4"/>
    <w:rsid w:val="00937259"/>
    <w:rsid w:val="00947370"/>
    <w:rsid w:val="00971722"/>
    <w:rsid w:val="0097730C"/>
    <w:rsid w:val="00984A70"/>
    <w:rsid w:val="009872ED"/>
    <w:rsid w:val="00987EE3"/>
    <w:rsid w:val="0099235E"/>
    <w:rsid w:val="00995E81"/>
    <w:rsid w:val="009A126B"/>
    <w:rsid w:val="009A14E9"/>
    <w:rsid w:val="009A2DA0"/>
    <w:rsid w:val="009A3321"/>
    <w:rsid w:val="009B32E1"/>
    <w:rsid w:val="009B6784"/>
    <w:rsid w:val="009B70CB"/>
    <w:rsid w:val="009C3B95"/>
    <w:rsid w:val="009C5799"/>
    <w:rsid w:val="009C6C42"/>
    <w:rsid w:val="009C7A58"/>
    <w:rsid w:val="009D1FC7"/>
    <w:rsid w:val="009D3D2F"/>
    <w:rsid w:val="009D4C64"/>
    <w:rsid w:val="009E1711"/>
    <w:rsid w:val="009E752A"/>
    <w:rsid w:val="009F4228"/>
    <w:rsid w:val="009F78D7"/>
    <w:rsid w:val="00A02DA4"/>
    <w:rsid w:val="00A05B88"/>
    <w:rsid w:val="00A133BC"/>
    <w:rsid w:val="00A15D75"/>
    <w:rsid w:val="00A25702"/>
    <w:rsid w:val="00A57568"/>
    <w:rsid w:val="00A60087"/>
    <w:rsid w:val="00A613F8"/>
    <w:rsid w:val="00A62A1D"/>
    <w:rsid w:val="00A62B5C"/>
    <w:rsid w:val="00A64668"/>
    <w:rsid w:val="00A6471B"/>
    <w:rsid w:val="00A67178"/>
    <w:rsid w:val="00A702E3"/>
    <w:rsid w:val="00A756A8"/>
    <w:rsid w:val="00A75EB9"/>
    <w:rsid w:val="00A77609"/>
    <w:rsid w:val="00A817BD"/>
    <w:rsid w:val="00A90892"/>
    <w:rsid w:val="00A926AB"/>
    <w:rsid w:val="00AA1F97"/>
    <w:rsid w:val="00AB0D4F"/>
    <w:rsid w:val="00AB2BD4"/>
    <w:rsid w:val="00AB58B9"/>
    <w:rsid w:val="00AB778A"/>
    <w:rsid w:val="00AB7F96"/>
    <w:rsid w:val="00AC17CC"/>
    <w:rsid w:val="00AC2EEF"/>
    <w:rsid w:val="00AC5B0C"/>
    <w:rsid w:val="00AC5D21"/>
    <w:rsid w:val="00AC6EE2"/>
    <w:rsid w:val="00AD049B"/>
    <w:rsid w:val="00AD0F3C"/>
    <w:rsid w:val="00AD7063"/>
    <w:rsid w:val="00AE67F2"/>
    <w:rsid w:val="00AF5333"/>
    <w:rsid w:val="00AF6861"/>
    <w:rsid w:val="00B05D71"/>
    <w:rsid w:val="00B06112"/>
    <w:rsid w:val="00B07751"/>
    <w:rsid w:val="00B308A3"/>
    <w:rsid w:val="00B33E97"/>
    <w:rsid w:val="00B41350"/>
    <w:rsid w:val="00B429F6"/>
    <w:rsid w:val="00B4356F"/>
    <w:rsid w:val="00B514A8"/>
    <w:rsid w:val="00B527DC"/>
    <w:rsid w:val="00B556AC"/>
    <w:rsid w:val="00B563E8"/>
    <w:rsid w:val="00B563FB"/>
    <w:rsid w:val="00B91A27"/>
    <w:rsid w:val="00BA12FD"/>
    <w:rsid w:val="00BA71FB"/>
    <w:rsid w:val="00BA788F"/>
    <w:rsid w:val="00BB0FA3"/>
    <w:rsid w:val="00BB129C"/>
    <w:rsid w:val="00BB3EF6"/>
    <w:rsid w:val="00BB52CE"/>
    <w:rsid w:val="00BC0E15"/>
    <w:rsid w:val="00BC4645"/>
    <w:rsid w:val="00BD096F"/>
    <w:rsid w:val="00BD644A"/>
    <w:rsid w:val="00BD6A5C"/>
    <w:rsid w:val="00BE09F0"/>
    <w:rsid w:val="00BE276B"/>
    <w:rsid w:val="00BE45D1"/>
    <w:rsid w:val="00BF305F"/>
    <w:rsid w:val="00C03212"/>
    <w:rsid w:val="00C07015"/>
    <w:rsid w:val="00C078D0"/>
    <w:rsid w:val="00C14C29"/>
    <w:rsid w:val="00C37C10"/>
    <w:rsid w:val="00C37ED3"/>
    <w:rsid w:val="00C6288F"/>
    <w:rsid w:val="00C64DBC"/>
    <w:rsid w:val="00C821B8"/>
    <w:rsid w:val="00C8255E"/>
    <w:rsid w:val="00C940B3"/>
    <w:rsid w:val="00CA0AF0"/>
    <w:rsid w:val="00CA1D67"/>
    <w:rsid w:val="00CA6874"/>
    <w:rsid w:val="00CB2553"/>
    <w:rsid w:val="00CB456D"/>
    <w:rsid w:val="00CB5E7D"/>
    <w:rsid w:val="00CC13FC"/>
    <w:rsid w:val="00CE4304"/>
    <w:rsid w:val="00CF13C6"/>
    <w:rsid w:val="00CF563B"/>
    <w:rsid w:val="00D0534E"/>
    <w:rsid w:val="00D0660F"/>
    <w:rsid w:val="00D1605B"/>
    <w:rsid w:val="00D21471"/>
    <w:rsid w:val="00D21874"/>
    <w:rsid w:val="00D24E14"/>
    <w:rsid w:val="00D27FC3"/>
    <w:rsid w:val="00D443F7"/>
    <w:rsid w:val="00D45377"/>
    <w:rsid w:val="00D50641"/>
    <w:rsid w:val="00D578FB"/>
    <w:rsid w:val="00D65932"/>
    <w:rsid w:val="00D66742"/>
    <w:rsid w:val="00DA0D29"/>
    <w:rsid w:val="00DA1B8B"/>
    <w:rsid w:val="00DA2002"/>
    <w:rsid w:val="00DB5A04"/>
    <w:rsid w:val="00DC1764"/>
    <w:rsid w:val="00DD0233"/>
    <w:rsid w:val="00DD6A41"/>
    <w:rsid w:val="00DE00DF"/>
    <w:rsid w:val="00DE29E1"/>
    <w:rsid w:val="00DF0BF9"/>
    <w:rsid w:val="00E06DFC"/>
    <w:rsid w:val="00E0703D"/>
    <w:rsid w:val="00E073F1"/>
    <w:rsid w:val="00E112E2"/>
    <w:rsid w:val="00E16022"/>
    <w:rsid w:val="00E32CEF"/>
    <w:rsid w:val="00E348AC"/>
    <w:rsid w:val="00E41ED9"/>
    <w:rsid w:val="00E4454B"/>
    <w:rsid w:val="00E45804"/>
    <w:rsid w:val="00E54FC7"/>
    <w:rsid w:val="00E672D0"/>
    <w:rsid w:val="00E7273C"/>
    <w:rsid w:val="00E8091A"/>
    <w:rsid w:val="00E95526"/>
    <w:rsid w:val="00E9562F"/>
    <w:rsid w:val="00EA0E4B"/>
    <w:rsid w:val="00EA3460"/>
    <w:rsid w:val="00EA4C74"/>
    <w:rsid w:val="00EA4F7F"/>
    <w:rsid w:val="00EB3D89"/>
    <w:rsid w:val="00EB5192"/>
    <w:rsid w:val="00EB6D89"/>
    <w:rsid w:val="00EC41A3"/>
    <w:rsid w:val="00EC6317"/>
    <w:rsid w:val="00EC660F"/>
    <w:rsid w:val="00EE3842"/>
    <w:rsid w:val="00EE4B30"/>
    <w:rsid w:val="00EE72D6"/>
    <w:rsid w:val="00EF1333"/>
    <w:rsid w:val="00EF2A1B"/>
    <w:rsid w:val="00F01D39"/>
    <w:rsid w:val="00F024ED"/>
    <w:rsid w:val="00F02E35"/>
    <w:rsid w:val="00F035FA"/>
    <w:rsid w:val="00F0680E"/>
    <w:rsid w:val="00F120BE"/>
    <w:rsid w:val="00F163B6"/>
    <w:rsid w:val="00F254D3"/>
    <w:rsid w:val="00F43B70"/>
    <w:rsid w:val="00F470D6"/>
    <w:rsid w:val="00F8335F"/>
    <w:rsid w:val="00FA498A"/>
    <w:rsid w:val="00FB0A85"/>
    <w:rsid w:val="00FC4AD9"/>
    <w:rsid w:val="00FD2009"/>
    <w:rsid w:val="00FD28ED"/>
    <w:rsid w:val="00FE543E"/>
    <w:rsid w:val="00FE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32DA82"/>
  <w15:chartTrackingRefBased/>
  <w15:docId w15:val="{467F1E51-19D4-4915-9F20-BE43D39F6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7DC"/>
    <w:pPr>
      <w:spacing w:after="200" w:line="276" w:lineRule="auto"/>
    </w:pPr>
    <w:rPr>
      <w:rFonts w:ascii="Calibri" w:eastAsia="Calibri" w:hAnsi="Calibri"/>
      <w:sz w:val="22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15"/>
    <w:uiPriority w:val="99"/>
    <w:unhideWhenUsed/>
    <w:rsid w:val="00530B6B"/>
    <w:pPr>
      <w:tabs>
        <w:tab w:val="center" w:pos="4252"/>
        <w:tab w:val="right" w:pos="8504"/>
      </w:tabs>
    </w:pPr>
  </w:style>
  <w:style w:type="paragraph" w:customStyle="1" w:styleId="Normal0">
    <w:name w:val="[Normal]"/>
    <w:rPr>
      <w:rFonts w:ascii="Arial" w:eastAsia="Arial" w:hAnsi="Arial"/>
      <w:sz w:val="24"/>
      <w:lang w:val="es-ES_tradnl" w:eastAsia="es-ES_tradnl"/>
    </w:rPr>
  </w:style>
  <w:style w:type="paragraph" w:customStyle="1" w:styleId="Encabezado12">
    <w:name w:val="Encabezado12"/>
    <w:basedOn w:val="Normal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pPr>
      <w:tabs>
        <w:tab w:val="center" w:pos="4252"/>
        <w:tab w:val="right" w:pos="8504"/>
      </w:tabs>
    </w:pPr>
  </w:style>
  <w:style w:type="paragraph" w:customStyle="1" w:styleId="Encabezamiento">
    <w:name w:val="Encabezamiento"/>
    <w:basedOn w:val="Normal"/>
    <w:pPr>
      <w:tabs>
        <w:tab w:val="center" w:pos="4252"/>
        <w:tab w:val="right" w:pos="8504"/>
      </w:tabs>
      <w:spacing w:after="0" w:line="240" w:lineRule="atLeast"/>
    </w:pPr>
    <w:rPr>
      <w:rFonts w:ascii="Times New Roman" w:eastAsia="Times New Roman" w:hAnsi="Times New Roman"/>
      <w:sz w:val="20"/>
    </w:rPr>
  </w:style>
  <w:style w:type="paragraph" w:customStyle="1" w:styleId="Encabezado15">
    <w:name w:val="Encabezado15"/>
    <w:basedOn w:val="Normal"/>
    <w:pPr>
      <w:tabs>
        <w:tab w:val="center" w:pos="4252"/>
        <w:tab w:val="right" w:pos="8504"/>
      </w:tabs>
    </w:pPr>
  </w:style>
  <w:style w:type="paragraph" w:customStyle="1" w:styleId="Piedepgina9">
    <w:name w:val="Pie de página9"/>
    <w:basedOn w:val="Normal"/>
    <w:pPr>
      <w:tabs>
        <w:tab w:val="center" w:pos="4252"/>
        <w:tab w:val="right" w:pos="8504"/>
      </w:tabs>
    </w:pPr>
  </w:style>
  <w:style w:type="paragraph" w:customStyle="1" w:styleId="Encabezado14">
    <w:name w:val="Encabezado14"/>
    <w:basedOn w:val="Normal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pPr>
      <w:ind w:left="720"/>
    </w:pPr>
  </w:style>
  <w:style w:type="paragraph" w:customStyle="1" w:styleId="Encabezado13">
    <w:name w:val="Encabezado13"/>
    <w:basedOn w:val="Normal"/>
    <w:pPr>
      <w:tabs>
        <w:tab w:val="center" w:pos="4252"/>
        <w:tab w:val="right" w:pos="8504"/>
      </w:tabs>
    </w:pPr>
  </w:style>
  <w:style w:type="paragraph" w:customStyle="1" w:styleId="Encabezado11">
    <w:name w:val="Encabezado11"/>
    <w:basedOn w:val="Normal"/>
    <w:pPr>
      <w:tabs>
        <w:tab w:val="center" w:pos="4252"/>
        <w:tab w:val="right" w:pos="8504"/>
      </w:tabs>
    </w:pPr>
  </w:style>
  <w:style w:type="paragraph" w:customStyle="1" w:styleId="Encabezado10">
    <w:name w:val="Encabezado10"/>
    <w:basedOn w:val="Normal"/>
    <w:pPr>
      <w:tabs>
        <w:tab w:val="center" w:pos="4252"/>
        <w:tab w:val="right" w:pos="8504"/>
      </w:tabs>
    </w:pPr>
  </w:style>
  <w:style w:type="paragraph" w:customStyle="1" w:styleId="Encabezado1">
    <w:name w:val="Encabezado1"/>
    <w:basedOn w:val="Normal"/>
    <w:pPr>
      <w:tabs>
        <w:tab w:val="center" w:pos="4252"/>
        <w:tab w:val="right" w:pos="8504"/>
      </w:tabs>
      <w:spacing w:after="0" w:line="240" w:lineRule="atLeast"/>
    </w:pPr>
    <w:rPr>
      <w:rFonts w:ascii="Times New Roman" w:eastAsia="Times New Roman" w:hAnsi="Times New Roman"/>
      <w:sz w:val="20"/>
    </w:rPr>
  </w:style>
  <w:style w:type="paragraph" w:customStyle="1" w:styleId="Encabezado8">
    <w:name w:val="Encabezado8"/>
    <w:basedOn w:val="Normal"/>
    <w:pPr>
      <w:tabs>
        <w:tab w:val="center" w:pos="4252"/>
        <w:tab w:val="right" w:pos="8504"/>
      </w:tabs>
    </w:pPr>
  </w:style>
  <w:style w:type="paragraph" w:customStyle="1" w:styleId="Encabezado7">
    <w:name w:val="Encabezado7"/>
    <w:basedOn w:val="Normal"/>
    <w:pPr>
      <w:tabs>
        <w:tab w:val="center" w:pos="4252"/>
        <w:tab w:val="right" w:pos="8504"/>
      </w:tabs>
    </w:pPr>
  </w:style>
  <w:style w:type="paragraph" w:customStyle="1" w:styleId="Piedepgina4">
    <w:name w:val="Pie de página4"/>
    <w:basedOn w:val="Normal"/>
    <w:pPr>
      <w:tabs>
        <w:tab w:val="center" w:pos="4252"/>
        <w:tab w:val="right" w:pos="8504"/>
      </w:tabs>
    </w:pPr>
  </w:style>
  <w:style w:type="paragraph" w:customStyle="1" w:styleId="Encabezado6">
    <w:name w:val="Encabezado6"/>
    <w:basedOn w:val="Normal"/>
    <w:pPr>
      <w:tabs>
        <w:tab w:val="center" w:pos="4252"/>
        <w:tab w:val="right" w:pos="8504"/>
      </w:tabs>
    </w:pPr>
  </w:style>
  <w:style w:type="paragraph" w:customStyle="1" w:styleId="Encabezado5">
    <w:name w:val="Encabezado5"/>
    <w:basedOn w:val="Normal"/>
    <w:pPr>
      <w:tabs>
        <w:tab w:val="center" w:pos="4252"/>
        <w:tab w:val="right" w:pos="8504"/>
      </w:tabs>
    </w:pPr>
  </w:style>
  <w:style w:type="paragraph" w:customStyle="1" w:styleId="Encabezado4">
    <w:name w:val="Encabezado4"/>
    <w:basedOn w:val="Normal"/>
    <w:pPr>
      <w:tabs>
        <w:tab w:val="center" w:pos="4252"/>
        <w:tab w:val="right" w:pos="8504"/>
      </w:tabs>
    </w:pPr>
  </w:style>
  <w:style w:type="paragraph" w:customStyle="1" w:styleId="Encabezado3">
    <w:name w:val="Encabezado3"/>
    <w:basedOn w:val="Normal"/>
    <w:pPr>
      <w:tabs>
        <w:tab w:val="center" w:pos="4252"/>
        <w:tab w:val="right" w:pos="8504"/>
      </w:tabs>
    </w:pPr>
  </w:style>
  <w:style w:type="paragraph" w:customStyle="1" w:styleId="Encabezado2">
    <w:name w:val="Encabezado2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pPr>
      <w:spacing w:after="0" w:line="240" w:lineRule="atLeast"/>
    </w:pPr>
    <w:rPr>
      <w:rFonts w:ascii="Tahoma" w:eastAsia="Tahoma" w:hAnsi="Tahoma"/>
      <w:sz w:val="16"/>
    </w:rPr>
  </w:style>
  <w:style w:type="paragraph" w:customStyle="1" w:styleId="Piedepgina2">
    <w:name w:val="Pie de página2"/>
    <w:basedOn w:val="Normal"/>
    <w:pPr>
      <w:tabs>
        <w:tab w:val="center" w:pos="4252"/>
        <w:tab w:val="right" w:pos="8504"/>
      </w:tabs>
    </w:pPr>
  </w:style>
  <w:style w:type="paragraph" w:customStyle="1" w:styleId="Piedepgina3">
    <w:name w:val="Pie de página3"/>
    <w:basedOn w:val="Normal"/>
    <w:pPr>
      <w:tabs>
        <w:tab w:val="center" w:pos="4252"/>
        <w:tab w:val="right" w:pos="8504"/>
      </w:tabs>
    </w:pPr>
  </w:style>
  <w:style w:type="paragraph" w:customStyle="1" w:styleId="Piedepgina5">
    <w:name w:val="Pie de página5"/>
    <w:basedOn w:val="Normal"/>
    <w:pPr>
      <w:tabs>
        <w:tab w:val="center" w:pos="4252"/>
        <w:tab w:val="right" w:pos="8504"/>
      </w:tabs>
    </w:pPr>
  </w:style>
  <w:style w:type="paragraph" w:customStyle="1" w:styleId="Piedepgina6">
    <w:name w:val="Pie de página6"/>
    <w:basedOn w:val="Normal"/>
    <w:pPr>
      <w:tabs>
        <w:tab w:val="center" w:pos="4252"/>
        <w:tab w:val="right" w:pos="8504"/>
      </w:tabs>
    </w:pPr>
  </w:style>
  <w:style w:type="paragraph" w:customStyle="1" w:styleId="Piedepgina7">
    <w:name w:val="Pie de página7"/>
    <w:basedOn w:val="Normal"/>
    <w:pPr>
      <w:tabs>
        <w:tab w:val="center" w:pos="4252"/>
        <w:tab w:val="right" w:pos="8504"/>
      </w:tabs>
    </w:pPr>
  </w:style>
  <w:style w:type="paragraph" w:customStyle="1" w:styleId="Piedepgina8">
    <w:name w:val="Pie de página8"/>
    <w:basedOn w:val="Normal"/>
    <w:pPr>
      <w:tabs>
        <w:tab w:val="center" w:pos="4252"/>
        <w:tab w:val="right" w:pos="8504"/>
      </w:tabs>
    </w:pPr>
  </w:style>
  <w:style w:type="paragraph" w:customStyle="1" w:styleId="Encabezado9">
    <w:name w:val="Encabezado9"/>
    <w:basedOn w:val="Normal"/>
    <w:pPr>
      <w:tabs>
        <w:tab w:val="center" w:pos="4252"/>
        <w:tab w:val="right" w:pos="8504"/>
      </w:tabs>
    </w:pPr>
  </w:style>
  <w:style w:type="paragraph" w:customStyle="1" w:styleId="Piedepgina10">
    <w:name w:val="Pie de página10"/>
    <w:basedOn w:val="Normal"/>
    <w:pPr>
      <w:tabs>
        <w:tab w:val="center" w:pos="4252"/>
        <w:tab w:val="right" w:pos="8504"/>
      </w:tabs>
    </w:pPr>
  </w:style>
  <w:style w:type="paragraph" w:customStyle="1" w:styleId="Piedepgina11">
    <w:name w:val="Pie de página11"/>
    <w:basedOn w:val="Normal"/>
    <w:pPr>
      <w:tabs>
        <w:tab w:val="center" w:pos="4252"/>
        <w:tab w:val="right" w:pos="8504"/>
      </w:tabs>
    </w:pPr>
  </w:style>
  <w:style w:type="paragraph" w:customStyle="1" w:styleId="Piedepgina12">
    <w:name w:val="Pie de página12"/>
    <w:basedOn w:val="Normal"/>
    <w:pPr>
      <w:tabs>
        <w:tab w:val="center" w:pos="4252"/>
        <w:tab w:val="right" w:pos="8504"/>
      </w:tabs>
    </w:pPr>
  </w:style>
  <w:style w:type="paragraph" w:customStyle="1" w:styleId="Piedepgina13">
    <w:name w:val="Pie de página13"/>
    <w:basedOn w:val="Normal"/>
    <w:pPr>
      <w:tabs>
        <w:tab w:val="center" w:pos="4252"/>
        <w:tab w:val="right" w:pos="8504"/>
      </w:tabs>
    </w:pPr>
  </w:style>
  <w:style w:type="paragraph" w:customStyle="1" w:styleId="Piedepgina14">
    <w:name w:val="Pie de página14"/>
    <w:basedOn w:val="Normal"/>
    <w:pPr>
      <w:tabs>
        <w:tab w:val="center" w:pos="4252"/>
        <w:tab w:val="right" w:pos="8504"/>
      </w:tabs>
    </w:pPr>
  </w:style>
  <w:style w:type="paragraph" w:customStyle="1" w:styleId="Piedepgina15">
    <w:name w:val="Pie de página15"/>
    <w:basedOn w:val="Normal"/>
    <w:pPr>
      <w:tabs>
        <w:tab w:val="center" w:pos="4252"/>
        <w:tab w:val="right" w:pos="8504"/>
      </w:tabs>
    </w:p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EnlacedeInternet">
    <w:name w:val="Enlace de Internet"/>
    <w:rPr>
      <w:color w:val="0000FF"/>
      <w:u w:val="single"/>
    </w:rPr>
  </w:style>
  <w:style w:type="paragraph" w:customStyle="1" w:styleId="Default">
    <w:name w:val="Default"/>
    <w:basedOn w:val="Normal0"/>
    <w:rPr>
      <w:color w:val="000000"/>
    </w:rPr>
  </w:style>
  <w:style w:type="character" w:customStyle="1" w:styleId="EncabezadoCar">
    <w:name w:val="Encabezado Car"/>
    <w:rPr>
      <w:rFonts w:ascii="Times New Roman" w:eastAsia="Times New Roman" w:hAnsi="Times New Roman"/>
    </w:rPr>
  </w:style>
  <w:style w:type="character" w:customStyle="1" w:styleId="PiedepginaCar">
    <w:name w:val="Pie de página Car"/>
    <w:rPr>
      <w:sz w:val="22"/>
    </w:rPr>
  </w:style>
  <w:style w:type="character" w:customStyle="1" w:styleId="TextodegloboCar">
    <w:name w:val="Texto de globo Car"/>
    <w:rPr>
      <w:rFonts w:ascii="Tahoma" w:eastAsia="Tahoma" w:hAnsi="Tahoma"/>
      <w:sz w:val="16"/>
    </w:rPr>
  </w:style>
  <w:style w:type="character" w:customStyle="1" w:styleId="EncabezadoCar1">
    <w:name w:val="Encabezado Car1"/>
    <w:rPr>
      <w:rFonts w:ascii="Calibri" w:eastAsia="Calibri" w:hAnsi="Calibri"/>
      <w:sz w:val="22"/>
    </w:rPr>
  </w:style>
  <w:style w:type="character" w:customStyle="1" w:styleId="PiedepginaCar1">
    <w:name w:val="Pie de página Car1"/>
    <w:rPr>
      <w:rFonts w:ascii="Calibri" w:eastAsia="Calibri" w:hAnsi="Calibri"/>
      <w:sz w:val="22"/>
    </w:rPr>
  </w:style>
  <w:style w:type="character" w:customStyle="1" w:styleId="EncabezadoCar2">
    <w:name w:val="Encabezado Car2"/>
    <w:rPr>
      <w:rFonts w:ascii="Calibri" w:eastAsia="Calibri" w:hAnsi="Calibri"/>
      <w:sz w:val="22"/>
    </w:rPr>
  </w:style>
  <w:style w:type="character" w:customStyle="1" w:styleId="PiedepginaCar2">
    <w:name w:val="Pie de página Car2"/>
    <w:rPr>
      <w:rFonts w:ascii="Calibri" w:eastAsia="Calibri" w:hAnsi="Calibri"/>
      <w:sz w:val="22"/>
    </w:rPr>
  </w:style>
  <w:style w:type="character" w:customStyle="1" w:styleId="EncabezadoCar3">
    <w:name w:val="Encabezado Car3"/>
    <w:rPr>
      <w:rFonts w:ascii="Calibri" w:eastAsia="Calibri" w:hAnsi="Calibri"/>
      <w:sz w:val="22"/>
    </w:rPr>
  </w:style>
  <w:style w:type="character" w:customStyle="1" w:styleId="PiedepginaCar3">
    <w:name w:val="Pie de página Car3"/>
    <w:rPr>
      <w:rFonts w:ascii="Calibri" w:eastAsia="Calibri" w:hAnsi="Calibri"/>
      <w:sz w:val="22"/>
    </w:rPr>
  </w:style>
  <w:style w:type="character" w:customStyle="1" w:styleId="EncabezadoCar4">
    <w:name w:val="Encabezado Car4"/>
    <w:rPr>
      <w:rFonts w:ascii="Calibri" w:eastAsia="Calibri" w:hAnsi="Calibri"/>
      <w:sz w:val="22"/>
    </w:rPr>
  </w:style>
  <w:style w:type="character" w:customStyle="1" w:styleId="PiedepginaCar4">
    <w:name w:val="Pie de página Car4"/>
    <w:rPr>
      <w:rFonts w:ascii="Calibri" w:eastAsia="Calibri" w:hAnsi="Calibri"/>
      <w:sz w:val="22"/>
    </w:rPr>
  </w:style>
  <w:style w:type="character" w:customStyle="1" w:styleId="EncabezadoCar5">
    <w:name w:val="Encabezado Car5"/>
    <w:rPr>
      <w:rFonts w:ascii="Calibri" w:eastAsia="Calibri" w:hAnsi="Calibri"/>
      <w:sz w:val="22"/>
    </w:rPr>
  </w:style>
  <w:style w:type="character" w:customStyle="1" w:styleId="PiedepginaCar5">
    <w:name w:val="Pie de página Car5"/>
    <w:rPr>
      <w:rFonts w:ascii="Calibri" w:eastAsia="Calibri" w:hAnsi="Calibri"/>
      <w:sz w:val="22"/>
    </w:rPr>
  </w:style>
  <w:style w:type="character" w:customStyle="1" w:styleId="EncabezadoCar6">
    <w:name w:val="Encabezado Car6"/>
    <w:rPr>
      <w:rFonts w:ascii="Calibri" w:eastAsia="Calibri" w:hAnsi="Calibri"/>
      <w:sz w:val="22"/>
    </w:rPr>
  </w:style>
  <w:style w:type="character" w:customStyle="1" w:styleId="PiedepginaCar6">
    <w:name w:val="Pie de página Car6"/>
    <w:rPr>
      <w:rFonts w:ascii="Calibri" w:eastAsia="Calibri" w:hAnsi="Calibri"/>
      <w:sz w:val="22"/>
    </w:rPr>
  </w:style>
  <w:style w:type="character" w:customStyle="1" w:styleId="EncabezadoCar7">
    <w:name w:val="Encabezado Car7"/>
    <w:rPr>
      <w:rFonts w:ascii="Calibri" w:eastAsia="Calibri" w:hAnsi="Calibri"/>
      <w:sz w:val="22"/>
    </w:rPr>
  </w:style>
  <w:style w:type="character" w:customStyle="1" w:styleId="PiedepginaCar7">
    <w:name w:val="Pie de página Car7"/>
    <w:rPr>
      <w:rFonts w:ascii="Calibri" w:eastAsia="Calibri" w:hAnsi="Calibri"/>
      <w:sz w:val="22"/>
    </w:rPr>
  </w:style>
  <w:style w:type="character" w:customStyle="1" w:styleId="EncabezadoCar8">
    <w:name w:val="Encabezado Car8"/>
    <w:rPr>
      <w:rFonts w:ascii="Calibri" w:eastAsia="Calibri" w:hAnsi="Calibri"/>
      <w:sz w:val="22"/>
    </w:rPr>
  </w:style>
  <w:style w:type="character" w:customStyle="1" w:styleId="PiedepginaCar8">
    <w:name w:val="Pie de página Car8"/>
    <w:rPr>
      <w:rFonts w:ascii="Calibri" w:eastAsia="Calibri" w:hAnsi="Calibri"/>
      <w:sz w:val="22"/>
    </w:rPr>
  </w:style>
  <w:style w:type="character" w:customStyle="1" w:styleId="EncabezadoCar9">
    <w:name w:val="Encabezado Car9"/>
    <w:rPr>
      <w:rFonts w:ascii="Calibri" w:eastAsia="Calibri" w:hAnsi="Calibri"/>
      <w:sz w:val="22"/>
    </w:rPr>
  </w:style>
  <w:style w:type="character" w:customStyle="1" w:styleId="PiedepginaCar9">
    <w:name w:val="Pie de página Car9"/>
    <w:rPr>
      <w:rFonts w:ascii="Calibri" w:eastAsia="Calibri" w:hAnsi="Calibri"/>
      <w:sz w:val="22"/>
    </w:rPr>
  </w:style>
  <w:style w:type="character" w:customStyle="1" w:styleId="EncabezadoCar10">
    <w:name w:val="Encabezado Car10"/>
    <w:rPr>
      <w:rFonts w:ascii="Calibri" w:eastAsia="Calibri" w:hAnsi="Calibri"/>
      <w:sz w:val="22"/>
    </w:rPr>
  </w:style>
  <w:style w:type="character" w:customStyle="1" w:styleId="PiedepginaCar10">
    <w:name w:val="Pie de página Car10"/>
    <w:rPr>
      <w:rFonts w:ascii="Calibri" w:eastAsia="Calibri" w:hAnsi="Calibri"/>
      <w:sz w:val="22"/>
    </w:rPr>
  </w:style>
  <w:style w:type="character" w:customStyle="1" w:styleId="EncabezadoCar11">
    <w:name w:val="Encabezado Car11"/>
    <w:rPr>
      <w:rFonts w:ascii="Calibri" w:eastAsia="Calibri" w:hAnsi="Calibri"/>
      <w:sz w:val="22"/>
    </w:rPr>
  </w:style>
  <w:style w:type="character" w:customStyle="1" w:styleId="PiedepginaCar11">
    <w:name w:val="Pie de página Car11"/>
    <w:rPr>
      <w:rFonts w:ascii="Calibri" w:eastAsia="Calibri" w:hAnsi="Calibri"/>
      <w:sz w:val="22"/>
    </w:rPr>
  </w:style>
  <w:style w:type="character" w:customStyle="1" w:styleId="EncabezadoCar12">
    <w:name w:val="Encabezado Car12"/>
    <w:rPr>
      <w:rFonts w:ascii="Calibri" w:eastAsia="Calibri" w:hAnsi="Calibri"/>
      <w:sz w:val="22"/>
    </w:rPr>
  </w:style>
  <w:style w:type="character" w:customStyle="1" w:styleId="PiedepginaCar12">
    <w:name w:val="Pie de página Car12"/>
    <w:rPr>
      <w:rFonts w:ascii="Calibri" w:eastAsia="Calibri" w:hAnsi="Calibri"/>
      <w:sz w:val="22"/>
    </w:rPr>
  </w:style>
  <w:style w:type="character" w:customStyle="1" w:styleId="EncabezadoCar13">
    <w:name w:val="Encabezado Car13"/>
    <w:rPr>
      <w:rFonts w:ascii="Calibri" w:eastAsia="Calibri" w:hAnsi="Calibri"/>
      <w:sz w:val="22"/>
    </w:rPr>
  </w:style>
  <w:style w:type="character" w:customStyle="1" w:styleId="PiedepginaCar13">
    <w:name w:val="Pie de página Car13"/>
    <w:rPr>
      <w:rFonts w:ascii="Calibri" w:eastAsia="Calibri" w:hAnsi="Calibri"/>
      <w:sz w:val="22"/>
    </w:rPr>
  </w:style>
  <w:style w:type="character" w:customStyle="1" w:styleId="EncabezadoCar14">
    <w:name w:val="Encabezado Car14"/>
    <w:rPr>
      <w:rFonts w:ascii="Calibri" w:eastAsia="Calibri" w:hAnsi="Calibri"/>
      <w:sz w:val="22"/>
    </w:rPr>
  </w:style>
  <w:style w:type="character" w:customStyle="1" w:styleId="PiedepginaCar14">
    <w:name w:val="Pie de página Car14"/>
    <w:rPr>
      <w:rFonts w:ascii="Calibri" w:eastAsia="Calibri" w:hAnsi="Calibri"/>
      <w:sz w:val="22"/>
    </w:rPr>
  </w:style>
  <w:style w:type="character" w:customStyle="1" w:styleId="EncabezadoCar15">
    <w:name w:val="Encabezado Car15"/>
    <w:link w:val="Encabezado"/>
    <w:uiPriority w:val="99"/>
    <w:rsid w:val="00530B6B"/>
    <w:rPr>
      <w:rFonts w:ascii="Calibri" w:eastAsia="Calibri" w:hAnsi="Calibri"/>
      <w:sz w:val="22"/>
      <w:lang w:val="es-ES_tradnl" w:eastAsia="es-ES_tradnl"/>
    </w:rPr>
  </w:style>
  <w:style w:type="paragraph" w:styleId="Piedepgina">
    <w:name w:val="footer"/>
    <w:basedOn w:val="Normal"/>
    <w:link w:val="PiedepginaCar15"/>
    <w:uiPriority w:val="99"/>
    <w:unhideWhenUsed/>
    <w:rsid w:val="00530B6B"/>
    <w:pPr>
      <w:tabs>
        <w:tab w:val="center" w:pos="4252"/>
        <w:tab w:val="right" w:pos="8504"/>
      </w:tabs>
    </w:pPr>
  </w:style>
  <w:style w:type="character" w:customStyle="1" w:styleId="PiedepginaCar15">
    <w:name w:val="Pie de página Car15"/>
    <w:link w:val="Piedepgina"/>
    <w:uiPriority w:val="99"/>
    <w:rsid w:val="00530B6B"/>
    <w:rPr>
      <w:rFonts w:ascii="Calibri" w:eastAsia="Calibri" w:hAnsi="Calibri"/>
      <w:sz w:val="22"/>
      <w:lang w:val="es-ES_tradnl" w:eastAsia="es-ES_tradnl"/>
    </w:rPr>
  </w:style>
  <w:style w:type="paragraph" w:styleId="NormalWeb">
    <w:name w:val="Normal (Web)"/>
    <w:basedOn w:val="Normal"/>
    <w:uiPriority w:val="99"/>
    <w:unhideWhenUsed/>
    <w:rsid w:val="00052577"/>
    <w:pPr>
      <w:spacing w:before="100" w:beforeAutospacing="1" w:after="100" w:afterAutospacing="1" w:line="240" w:lineRule="auto"/>
    </w:pPr>
    <w:rPr>
      <w:rFonts w:ascii="Aptos" w:eastAsiaTheme="minorHAnsi" w:hAnsi="Aptos" w:cs="Aptos"/>
      <w:sz w:val="24"/>
      <w:szCs w:val="24"/>
      <w:lang w:val="es-ES" w:eastAsia="es-ES"/>
    </w:rPr>
  </w:style>
  <w:style w:type="paragraph" w:customStyle="1" w:styleId="xmsonormal">
    <w:name w:val="x_msonormal"/>
    <w:basedOn w:val="Normal"/>
    <w:uiPriority w:val="99"/>
    <w:rsid w:val="006A2539"/>
    <w:pPr>
      <w:spacing w:after="0" w:line="240" w:lineRule="auto"/>
    </w:pPr>
    <w:rPr>
      <w:rFonts w:eastAsiaTheme="minorHAnsi" w:cs="Calibri"/>
      <w:szCs w:val="22"/>
      <w:lang w:val="es-ES" w:eastAsia="es-ES"/>
    </w:rPr>
  </w:style>
  <w:style w:type="paragraph" w:customStyle="1" w:styleId="elementtoproof">
    <w:name w:val="elementtoproof"/>
    <w:basedOn w:val="Normal"/>
    <w:rsid w:val="006A2539"/>
    <w:pPr>
      <w:spacing w:after="0" w:line="240" w:lineRule="auto"/>
    </w:pPr>
    <w:rPr>
      <w:rFonts w:ascii="Aptos" w:eastAsiaTheme="minorHAnsi" w:hAnsi="Aptos" w:cs="Aptos"/>
      <w:sz w:val="24"/>
      <w:szCs w:val="24"/>
      <w:lang w:val="es-ES" w:eastAsia="es-ES"/>
    </w:rPr>
  </w:style>
  <w:style w:type="paragraph" w:customStyle="1" w:styleId="xmsolistparagraph">
    <w:name w:val="x_msolistparagraph"/>
    <w:basedOn w:val="Normal"/>
    <w:rsid w:val="00FC4A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xxmsonormal">
    <w:name w:val="x_xmsonormal"/>
    <w:basedOn w:val="Normal"/>
    <w:rsid w:val="00FC4A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garciaa\Desktop\Notas%20de%20la%20semana\Viernes\AGENDAS%20CONCEJALES%20INDIVIDUALES\AGENDA%20CONCEJAL%20OBRAS%20LIMPIEZA%20URBANA%20ADMINISTRACION%20CONTRATACION%2022-28%20ABRIL%202024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CONCEJAL OBRAS LIMPIEZA URBANA ADMINISTRACION CONTRATACION 22-28 ABRIL 2024</Template>
  <TotalTime>64</TotalTime>
  <Pages>1</Pages>
  <Words>35</Words>
  <Characters>209</Characters>
  <Application>Microsoft Office Word</Application>
  <DocSecurity>0</DocSecurity>
  <Lines>9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&lt;$ REG</vt:lpstr>
    </vt:vector>
  </TitlesOfParts>
  <Company>Ayto. Torrejon de Ardoz</Company>
  <LinksUpToDate>false</LinksUpToDate>
  <CharactersWithSpaces>238</CharactersWithSpaces>
  <SharedDoc>false</SharedDoc>
  <HyperlinkBase>C:\Users\MIGUEL~1.HER\AppData\Local\Temp\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&lt;$ REG</dc:title>
  <dc:subject/>
  <dc:creator>Sonia García Acedo</dc:creator>
  <cp:keywords/>
  <cp:lastModifiedBy>Sonia García Acedo</cp:lastModifiedBy>
  <cp:revision>151</cp:revision>
  <cp:lastPrinted>2023-09-14T07:20:00Z</cp:lastPrinted>
  <dcterms:created xsi:type="dcterms:W3CDTF">2024-04-19T07:51:00Z</dcterms:created>
  <dcterms:modified xsi:type="dcterms:W3CDTF">2026-10-08T11:41:00Z</dcterms:modified>
</cp:coreProperties>
</file>